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F34" w:rsidRDefault="00563F34" w:rsidP="00563F34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Приложение  11</w:t>
      </w:r>
    </w:p>
    <w:p w:rsidR="00563F34" w:rsidRDefault="00563F34" w:rsidP="00563F34">
      <w:pPr>
        <w:spacing w:line="240" w:lineRule="exact"/>
        <w:ind w:left="5398"/>
        <w:jc w:val="both"/>
      </w:pPr>
      <w:r>
        <w:t>к решению Думы Батецкого муниципального района «О бюджете Батецкого муниципального района на 201</w:t>
      </w:r>
      <w:r w:rsidR="00FC4E77">
        <w:t>9</w:t>
      </w:r>
      <w:r>
        <w:t xml:space="preserve"> год и на плановый период 20</w:t>
      </w:r>
      <w:r w:rsidR="00FC4E77">
        <w:t>20</w:t>
      </w:r>
      <w:r>
        <w:t xml:space="preserve"> и 20</w:t>
      </w:r>
      <w:r w:rsidR="005937E1">
        <w:t>2</w:t>
      </w:r>
      <w:r w:rsidR="00FC4E77">
        <w:t>1</w:t>
      </w:r>
      <w:r>
        <w:t xml:space="preserve"> годов»</w:t>
      </w:r>
    </w:p>
    <w:p w:rsidR="00563F34" w:rsidRDefault="00563F34" w:rsidP="00563F34"/>
    <w:p w:rsidR="00563F34" w:rsidRDefault="00563F34" w:rsidP="00563F34">
      <w:pPr>
        <w:jc w:val="center"/>
      </w:pPr>
      <w:r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</w:t>
      </w:r>
    </w:p>
    <w:p w:rsidR="00563F34" w:rsidRDefault="00563F34" w:rsidP="00563F34">
      <w:pPr>
        <w:ind w:left="720"/>
        <w:jc w:val="center"/>
      </w:pPr>
      <w:r>
        <w:rPr>
          <w:rFonts w:ascii="Arial CYR" w:hAnsi="Arial CYR" w:cs="Arial CYR"/>
          <w:b/>
          <w:bCs/>
        </w:rPr>
        <w:t>целевым статьям (муниципальным программам и непрограммным направлениям деятельности) группам видов расходов на 201</w:t>
      </w:r>
      <w:r w:rsidR="00FC4E77">
        <w:rPr>
          <w:rFonts w:ascii="Arial CYR" w:hAnsi="Arial CYR" w:cs="Arial CYR"/>
          <w:b/>
          <w:bCs/>
        </w:rPr>
        <w:t>9</w:t>
      </w:r>
      <w:r>
        <w:rPr>
          <w:rFonts w:ascii="Arial CYR" w:hAnsi="Arial CYR" w:cs="Arial CYR"/>
          <w:b/>
          <w:bCs/>
        </w:rPr>
        <w:t xml:space="preserve"> год</w:t>
      </w:r>
      <w:r>
        <w:t xml:space="preserve"> </w:t>
      </w:r>
    </w:p>
    <w:p w:rsidR="00563F34" w:rsidRDefault="00563F34" w:rsidP="00563F34"/>
    <w:p w:rsidR="00563F34" w:rsidRDefault="00563F34" w:rsidP="00563F34">
      <w:pPr>
        <w:jc w:val="right"/>
      </w:pPr>
      <w:r>
        <w:t>Тыс. руб.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4957"/>
        <w:gridCol w:w="850"/>
        <w:gridCol w:w="1418"/>
        <w:gridCol w:w="850"/>
        <w:gridCol w:w="1276"/>
      </w:tblGrid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2019 год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28 638,9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521,5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15 709,8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15 554,7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15 554,7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14 708,3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13 965,4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604,0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569,1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3 737,6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3 398,5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7 220,0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</w:t>
            </w:r>
            <w:r w:rsid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ально-ориентированных некоммерче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ских организаций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на территории Батецкого муниципального района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7 121,9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7 121,9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3 836,2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3 080,5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655,7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работ по описанию местоположения границ населенных пунктов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608,2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484,4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123,8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357,8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357,8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996,9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622,7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Подготовка и постановка на кадастровый учет земельных участков под источниками водоснабжения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467,2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 монтаж оборудования для очистки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ввода в эксплуатацию канализационно-насосной станции в системе водоотведения по ул. Комарова в п. Батецкий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111 545,8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Подготовка проектно-сметной документации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0911328600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0911328600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муниципальных казенных, бюджетных и автономных учреждений по приобретению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коммунальных услуг сады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</w:t>
            </w:r>
            <w:r w:rsid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</w:t>
            </w:r>
            <w:bookmarkStart w:id="0" w:name="_GoBack"/>
            <w:bookmarkEnd w:id="0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дошкольных образовательных организаций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оказанию мер социальной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41 454,4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образовательных организаций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09132L0971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09132L0971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3 152,9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314,0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Мероприятия по проведению оздоровительной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кампании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7 835,2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5 309,2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5 159,3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2 526,0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2 526,0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1 544,4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Независимая оценка качества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913,3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29 942,3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26 644,2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26 644,2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26 644,2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расходов на организацию мероприятий по укреплению материально-технической базы муниципальных учреждений в сфере культуры (ДК)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1 664,9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1 017,5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606,7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12 349,4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3 773,1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2014-2018 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пенсию),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6 223,3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4 022,1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программа"Развитие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ФСК (областная 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</w:t>
            </w:r>
            <w:proofErr w:type="spellStart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ФСК)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исполнения долговых обязательств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1A9" w:rsidRPr="00CF6255" w:rsidRDefault="008051A9" w:rsidP="00CF6255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F6255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8051A9" w:rsidRPr="008051A9" w:rsidTr="008051A9">
        <w:trPr>
          <w:trHeight w:val="20"/>
        </w:trPr>
        <w:tc>
          <w:tcPr>
            <w:tcW w:w="8075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051A9" w:rsidRPr="008051A9" w:rsidRDefault="008051A9" w:rsidP="008051A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51A9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195 243,7</w:t>
            </w:r>
          </w:p>
        </w:tc>
      </w:tr>
    </w:tbl>
    <w:p w:rsidR="00232937" w:rsidRDefault="00232937"/>
    <w:sectPr w:rsidR="00232937" w:rsidSect="00AB0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563F34"/>
    <w:rsid w:val="000330B1"/>
    <w:rsid w:val="001216B6"/>
    <w:rsid w:val="00142415"/>
    <w:rsid w:val="001B42B4"/>
    <w:rsid w:val="00232937"/>
    <w:rsid w:val="002B42A7"/>
    <w:rsid w:val="00345010"/>
    <w:rsid w:val="00377165"/>
    <w:rsid w:val="00382287"/>
    <w:rsid w:val="003940E0"/>
    <w:rsid w:val="00396DDA"/>
    <w:rsid w:val="00494E2B"/>
    <w:rsid w:val="004963FD"/>
    <w:rsid w:val="00561307"/>
    <w:rsid w:val="00563F34"/>
    <w:rsid w:val="005937E1"/>
    <w:rsid w:val="006433DE"/>
    <w:rsid w:val="00667C17"/>
    <w:rsid w:val="0075389B"/>
    <w:rsid w:val="00761BED"/>
    <w:rsid w:val="008051A9"/>
    <w:rsid w:val="008C17B3"/>
    <w:rsid w:val="00941DB7"/>
    <w:rsid w:val="009969CD"/>
    <w:rsid w:val="009D0E73"/>
    <w:rsid w:val="00A73818"/>
    <w:rsid w:val="00AB0244"/>
    <w:rsid w:val="00AB3224"/>
    <w:rsid w:val="00C7017E"/>
    <w:rsid w:val="00CA55FC"/>
    <w:rsid w:val="00CF6255"/>
    <w:rsid w:val="00DE27E9"/>
    <w:rsid w:val="00E72896"/>
    <w:rsid w:val="00EC46D8"/>
    <w:rsid w:val="00EF36AB"/>
    <w:rsid w:val="00F339C9"/>
    <w:rsid w:val="00F43DF8"/>
    <w:rsid w:val="00F93412"/>
    <w:rsid w:val="00FC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4E4F4E-E5B3-4941-9DC1-8A080EBC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3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3F3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F34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563F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3F34"/>
    <w:rPr>
      <w:color w:val="800080"/>
      <w:u w:val="single"/>
    </w:rPr>
  </w:style>
  <w:style w:type="paragraph" w:customStyle="1" w:styleId="xl97">
    <w:name w:val="xl97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563F34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563F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563F34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5937E1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FC4E77"/>
    <w:pPr>
      <w:spacing w:before="100" w:beforeAutospacing="1" w:after="100" w:afterAutospacing="1"/>
    </w:pPr>
  </w:style>
  <w:style w:type="paragraph" w:customStyle="1" w:styleId="xl92">
    <w:name w:val="xl92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FC4E77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FC4E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F6255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625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15</TotalTime>
  <Pages>1</Pages>
  <Words>7479</Words>
  <Characters>42636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8</cp:revision>
  <cp:lastPrinted>2018-11-15T08:42:00Z</cp:lastPrinted>
  <dcterms:created xsi:type="dcterms:W3CDTF">2016-12-27T11:57:00Z</dcterms:created>
  <dcterms:modified xsi:type="dcterms:W3CDTF">2018-11-15T08:42:00Z</dcterms:modified>
</cp:coreProperties>
</file>