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CE" w:rsidRPr="00D35899" w:rsidRDefault="00B015CE" w:rsidP="00B015CE">
      <w:pPr>
        <w:pStyle w:val="1"/>
        <w:spacing w:before="80" w:line="240" w:lineRule="exact"/>
        <w:jc w:val="right"/>
        <w:rPr>
          <w:rFonts w:ascii="Times New Roman" w:hAnsi="Times New Roman"/>
          <w:b w:val="0"/>
          <w:sz w:val="24"/>
          <w:szCs w:val="24"/>
        </w:rPr>
      </w:pPr>
      <w:r w:rsidRPr="00D35899">
        <w:rPr>
          <w:rFonts w:ascii="Times New Roman" w:hAnsi="Times New Roman"/>
          <w:b w:val="0"/>
          <w:sz w:val="24"/>
          <w:szCs w:val="24"/>
        </w:rPr>
        <w:t xml:space="preserve">Приложение  </w:t>
      </w:r>
      <w:r w:rsidR="0095723A">
        <w:rPr>
          <w:rFonts w:ascii="Times New Roman" w:hAnsi="Times New Roman"/>
          <w:b w:val="0"/>
          <w:sz w:val="24"/>
          <w:szCs w:val="24"/>
        </w:rPr>
        <w:t>10</w:t>
      </w:r>
    </w:p>
    <w:p w:rsidR="00B015CE" w:rsidRDefault="00B015CE" w:rsidP="00B015CE">
      <w:pPr>
        <w:spacing w:line="240" w:lineRule="exact"/>
        <w:ind w:left="5398"/>
        <w:jc w:val="both"/>
      </w:pPr>
      <w:r w:rsidRPr="00D35899">
        <w:t>к решению Думы Батецкого муниципального района «О бюджете Батецкого муниципального района на 201</w:t>
      </w:r>
      <w:r w:rsidR="001F67F5">
        <w:t>9</w:t>
      </w:r>
      <w:r w:rsidRPr="00D35899">
        <w:t xml:space="preserve"> год и на плановый период 20</w:t>
      </w:r>
      <w:r w:rsidR="001F67F5">
        <w:t xml:space="preserve">20 </w:t>
      </w:r>
      <w:r w:rsidRPr="00D35899">
        <w:t>и 20</w:t>
      </w:r>
      <w:r w:rsidR="00AD318C">
        <w:t>2</w:t>
      </w:r>
      <w:r w:rsidR="001F67F5">
        <w:t>1</w:t>
      </w:r>
      <w:r w:rsidRPr="00D35899">
        <w:t xml:space="preserve"> годов»</w:t>
      </w:r>
    </w:p>
    <w:p w:rsidR="00B015CE" w:rsidRDefault="00B015CE" w:rsidP="00B015CE">
      <w:pPr>
        <w:spacing w:line="240" w:lineRule="exact"/>
        <w:ind w:left="5398"/>
        <w:jc w:val="both"/>
      </w:pPr>
    </w:p>
    <w:p w:rsidR="007F0835" w:rsidRDefault="007F0835" w:rsidP="001F67F5">
      <w:pPr>
        <w:spacing w:line="276" w:lineRule="auto"/>
        <w:ind w:left="720"/>
        <w:jc w:val="center"/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>Ведомственная структура расходов бюджета муниципального района на 20</w:t>
      </w:r>
      <w:r w:rsidR="001F67F5">
        <w:rPr>
          <w:rFonts w:ascii="Arial CYR" w:hAnsi="Arial CYR" w:cs="Arial CYR"/>
          <w:b/>
          <w:bCs/>
        </w:rPr>
        <w:t>20</w:t>
      </w:r>
      <w:r>
        <w:rPr>
          <w:rFonts w:ascii="Arial CYR" w:hAnsi="Arial CYR" w:cs="Arial CYR"/>
          <w:b/>
          <w:bCs/>
        </w:rPr>
        <w:t xml:space="preserve"> и 20</w:t>
      </w:r>
      <w:r w:rsidR="00AD318C">
        <w:rPr>
          <w:rFonts w:ascii="Arial CYR" w:hAnsi="Arial CYR" w:cs="Arial CYR"/>
          <w:b/>
          <w:bCs/>
        </w:rPr>
        <w:t>2</w:t>
      </w:r>
      <w:r w:rsidR="001F67F5">
        <w:rPr>
          <w:rFonts w:ascii="Arial CYR" w:hAnsi="Arial CYR" w:cs="Arial CYR"/>
          <w:b/>
          <w:bCs/>
        </w:rPr>
        <w:t>1</w:t>
      </w:r>
      <w:r>
        <w:rPr>
          <w:rFonts w:ascii="Arial CYR" w:hAnsi="Arial CYR" w:cs="Arial CYR"/>
          <w:b/>
          <w:bCs/>
        </w:rPr>
        <w:t xml:space="preserve"> годы</w:t>
      </w:r>
    </w:p>
    <w:p w:rsidR="0026111A" w:rsidRDefault="0026111A" w:rsidP="00B015CE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</w:p>
    <w:p w:rsidR="00B015CE" w:rsidRDefault="00BE47B7" w:rsidP="00B015CE">
      <w:pPr>
        <w:spacing w:line="240" w:lineRule="exact"/>
        <w:ind w:left="720"/>
        <w:jc w:val="right"/>
        <w:rPr>
          <w:rFonts w:ascii="Arial CYR" w:hAnsi="Arial CYR" w:cs="Arial CYR"/>
          <w:bCs/>
        </w:rPr>
      </w:pPr>
      <w:r>
        <w:rPr>
          <w:rFonts w:ascii="Arial CYR" w:hAnsi="Arial CYR" w:cs="Arial CYR"/>
          <w:bCs/>
        </w:rPr>
        <w:t>Т</w:t>
      </w:r>
      <w:r w:rsidR="00B015CE" w:rsidRPr="00F77AE7">
        <w:rPr>
          <w:rFonts w:ascii="Arial CYR" w:hAnsi="Arial CYR" w:cs="Arial CYR"/>
          <w:bCs/>
        </w:rPr>
        <w:t xml:space="preserve">ыс. </w:t>
      </w:r>
      <w:r w:rsidR="00B015CE">
        <w:rPr>
          <w:rFonts w:ascii="Arial CYR" w:hAnsi="Arial CYR" w:cs="Arial CYR"/>
          <w:bCs/>
        </w:rPr>
        <w:t>р</w:t>
      </w:r>
      <w:r w:rsidR="00B015CE" w:rsidRPr="00F77AE7">
        <w:rPr>
          <w:rFonts w:ascii="Arial CYR" w:hAnsi="Arial CYR" w:cs="Arial CYR"/>
          <w:bCs/>
        </w:rPr>
        <w:t>уб.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3520"/>
        <w:gridCol w:w="812"/>
        <w:gridCol w:w="814"/>
        <w:gridCol w:w="1362"/>
        <w:gridCol w:w="717"/>
        <w:gridCol w:w="1275"/>
        <w:gridCol w:w="1276"/>
      </w:tblGrid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Ц.ст</w:t>
            </w:r>
            <w:proofErr w:type="spellEnd"/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spellStart"/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Расх</w:t>
            </w:r>
            <w:proofErr w:type="spellEnd"/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33 828,5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34 459,8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33 828,5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34 459,8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21 410,4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21 964,1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14 881,8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14 881,8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15 035,8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14 881,8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14 309,1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14 155,1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13 566,2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13 412,2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736,3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Выплаты депутатам муниципального района на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материальных и финансовых условий их деятельности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затрат по содержанию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582,6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Финансовое обеспечение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9990051200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4 222,0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и совершенствование форм поддержки социально-ориентированных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некоммерчиских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организаций на территории Батецкого муниципального района на 2018-2020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Поддержка социально ориентированных некоммерческих организаций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1500128380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4 219,0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3 764,9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3 726,8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3 016,5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2 952,5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674,3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мероприятий по управлению муниципальной собственностью (оценка имущества)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9990028510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в сфере государственной регистрации актов гражданского состояния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9990059301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отдельных государственных полномочий по определению перечня должностных лиц органов местного самоуправления муниципальных районов и городского округа Новгородской области, уполномоченных составлять протоколы об административных правонарушениях, предусмотренных соответствующими статьями областного закона "Об административных правонарушениях"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 государственных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220,7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917,5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по иным программным и непрограммным мероприятиям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892,5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коррупции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1042428200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820,1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мероприятий по предупреждению и ликвидации болезней животных, отлову и содержанию безнадзорных животных, защите населения от болезней, общих для человека и животных, в части отлова безнадзорных животных, транспортировки отловленных безнадзорных животных, учета, содержания, вакцинации, стерилизации,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чипирования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отловленных безнадзорных животных, утилизации (уничтожения) биологических отходов, в том числе в результате эвтаназии отловленных безнадзорных животных, возврата владельцам, передачи новым владельцам или возврата в прежнюю среду обитания (в место отлова) отловленных безнадзорных животных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54,7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"Содержание и ремонт автомобильных дорог местного значения вне границ населенных пунктов муниципального района" муниципальной программы "Развитие и совершенствование автомобильных дорог местного значения вне границ населенных пунктов в границах Батецкого муниципального района на период 2017-2019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0610000000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483,4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Формирование муниципальных дорожных фондов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0610171510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местного значения вне границ населенных пунктов в границах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0610228120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"Противодействие коррупции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Освещение деятельности ОМСУ в СМИ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1042528190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малого и среднего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предпринимательства в Батецком муниципальном районе на 2018-2020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малого и среднего предпринимательства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0202528700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экономического развития Батецкого муниципального района на 2018-2020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торговли в Батецком муниципальном районе" муниципальной программы "Обеспечение экономического развития Батецкого муниципального района на 2018-2020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1220000000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и проведение выставок, ярмарок и иных мероприятий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1221799990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в области национальной экономики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290,0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ремонт и содержание жилищного фонда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Взносы на формирования фонда капитального ремонта жилищного фонда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9990029980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инфраструктуры водоснабжения населенных пунктов Батецкого муниципального района на 2015-2018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1700000000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населения качественной питьевой водой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1701328520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4 680,3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проезда к месту учебы и обратно обучающихся общеобразовательных организаций, проживающих в сельских населенных пунктах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4 675,3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3 109,3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Обучение муниципальных служащих и служащих, повышение квалификации, переподготовка, участие в семинарах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10111S2280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Организация проведения районных конкурсов, фестивалей, государственных и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профессиональных праздников, знаменательных и юбилейных дат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0711528030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5 560,4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5 547,1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3 734,8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"Обеспечение жильем молодых семей в Батецком муниципальном районе" на 2014-2018 годы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молодым семьям на приобретение (строительство) жилья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01019L4970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3 564,8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 Новгородской области, в соответствии с областным законом "О предоставлении мер социальной поддержки по оплате жилья и коммунальных услуг отдельным категориям граждан, работающих и проживающих в сельских населенных пунктах и поселках городского типа"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9990070070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1 783,5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предоставлению мер социальной поддержки педагогическим работникам (в том числе вышедшим на пенсию), членам их семей, проживающим в сельских населенных пунктах, рабочих поселках (поселках городского типа) Новгородской области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9990070310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1 781,3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1 812,3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99900N0820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1 489,9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99900R0820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322,4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Дума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Дума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культуры, кино и туризма Администрации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27 718,5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27 332,6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культуры, кино и туризма Администрации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27 718,5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27 332,6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837,8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1 566,4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1 477,3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"Патриотическое воспитание населения в Батецком муниципальном районе ( 2017-2020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 патриотическому воспитанию населения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БШИ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0712101110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1 529,5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25 303,1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24 236,7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21 131,3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культуры и туризма в Батецком муниципальном районе ( 2014-2020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21 131,3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"Культура Батецкого муниципального района"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22 289,4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21 131,3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(центры)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0711101111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14 102,1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13 366,0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культуры (библиотеки)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8 187,3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7 765,3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0711101112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8 187,3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7 765,3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3 013,7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3 105,4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"Развитие культуры и туризма в Батецком муниципальном районе (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2014-2020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2 415,3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2 513,2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Батецкого района "Развитие культуры и туризма в Батецком муниципальном районе (2014-2020 годы)" муниципальной программы "Развитие культуры и туризма в Батецком муниципальном районе (2014-2020 годы)"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2 513,2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(отдел туризма, ИМЦ)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1 392,6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1 524,2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0741101030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1 022,7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928,7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0741101130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592,2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583,2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образования Администрации Батецкого муниципального района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61 858,9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62 456,8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образования Администрации Батецкого муниципального района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61 858,9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62 456,8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1 293,4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1 288,4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"Гармонизация межнациональных отношений на территории Батецкого муниципального района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1800000000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проведения круглых столов, семинаров, конференций по вопросам воспитания толерантности в молодежной среде, пропаганде идей патриотизма, популяризации истории России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1801328541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"Профилактика терроризма и экстремизма в Батецком муниципальном районе" на 2017-2021 годы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комплекса мер по усилению антитеррористической защищенности критически важных объектов местного значения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1101228530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55 734,5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55 700,6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16 179,7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16 403,3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дошкольным образовательным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5 658,3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5 881,9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5 658,3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5 881,9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воспитание и обучение детей-инвалидов дошкольного и школьного возраста на дому, осуществляемое образовательными организациями, возмещение расходов за пользование услугой доступа к информационно-телекоммуникационной сети «Интернет»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0911470040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9 812,6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на обеспечение деятельности учреждений образования (льготное питание)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0911501100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317,0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0911772120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30 176,1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30 176,1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30 072,4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30 176,1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доступа к информационно-телекоммуникационной сети "Интернет"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0913170570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или изготовление бланков документов об образовании и (или) о квалификации муниципальными образовательными организациями (областная субсидия)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0913172081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0913172120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муниципальных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и учебными пособиями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0913570500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на финансовое обеспечение выполнения муниципальных заданий общеобразовательным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0913601110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4 898,4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5 002,1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работникам образовательных организаций, технические средства обучения, расходные материалы и хозяйственные нужды образовательных организаций, на организацию обучения по основным общеобразовательным программам на дому, возмещение расходов за пользование услугой доступа к информационно-телекоммуникационной сети "Интернет" муниципальных общеобразовательных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0913770040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23 203,3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827,5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0913870060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758,7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0913970630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1 527,7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1 527,7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дополнительного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1 574,7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1 527,7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учреждений образования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1 507,7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0924301100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1 507,7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Обеспечение пожарной безопасности,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антитерристической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и антикриминальной безопасности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(ЦДТ)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0924472120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"Патриотическое воспитание населения в Батецком муниципальном районе ( 2017-2020 годы)"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военно-патриотического клуба "Беркут"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0503428280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"Вовлечение молодежи Батецкого муниципального района в социальную практику"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0930000000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молодежной политики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0937128020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"Комплексные меры противодействия наркомании и зависимости от других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психоактивных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веществ в Батецком муниципальном районе на 2018-2020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по противодействию наркомании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1402199990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9990028010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207,6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7 667,2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7 352,9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5 202,0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4 904,4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"Развитие дошкольного и общего образования в Батецком муниципальном районе" муниципальной программы "Развитие образования в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Батецком муниципальном районе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отдельных государственных полномочий по оказанию мер социальной поддержки обучающимся (обучающимся до дня выпуска) муниципальных образовательных организаций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0911970060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"Обеспечение реализации муниципальной программы "Развитие образования в Батецком муниципальном районе на 2014-2020 годы"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0950000000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подведомственных учреждений (ЦБ)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4 843,9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5 052,1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4 801,8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0951201130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2 448,5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2 448,5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1 484,8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1 461,8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9990001000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Возмещение затрат по содержанию штатных единиц, осуществляющих переданные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отдельные государственные полномочия области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963,7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9990070280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22,1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3 383,6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дошкольного и общего образования в Батецком муниципальном районе"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Компенсация родительской платы родителям (законным представителям) детей, посещающих частные и муниципальные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0911670010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398,5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Подпрограмма "Социальная адаптация детей-сирот и детей, оставшихся без попечения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родителей,а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также лиц из числа детей-сирот и детей, оставшихся без попечения родителей" муниципальной программы "Развитие образования в Батецком муниципальном районе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0940000000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2 985,1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0941570130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2 949,0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Единовременная выплата лицам из числа детей-сирот и детей, оставшихся без попечения родителей, на текущий ремонт находящихся в их собственности жилых помещений, расположенных на территории Новгородской области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0943270600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</w:t>
            </w:r>
            <w:proofErr w:type="spellStart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программа"Развитие</w:t>
            </w:r>
            <w:proofErr w:type="spellEnd"/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физической культуры и спорта на территории  Батецкого муниципального района на 2018-2020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Реализация мероприятий в области спорта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0801128040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Организация деятельности МАУ "ФСК" и обеспечение расходов на содержание учреждения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075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0802101120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2 059,2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Комитет финансов Администрации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13 497,4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13 497,4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3 765,0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полномочия области бюджетам сельских поселений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155,2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3 608,8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деятельности комитета финансов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3 641,0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3 590,1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3 301,9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3 251,0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338,1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0415128140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штатных единиц, осуществляющих переданные отдельные государственные полномочия области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18,7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0415170280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 соответствующими статьями 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областного закона "Об административных правонарушениях" бюджетам сельских поселений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0422270650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Осуществление государственных полномочий по первичному воинскому учету на территориях, где отсутствуют военные комиссариаты бюджетам сельских поселений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0422251180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159,4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"Развитие муниципальной службы в Батецком муниципальном районе" муниципальной программы "Совершенствование системы муниципального управления и развитие местного самоуправления в Батецком муниципальном районе на 2017-2019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Выплаты доплаты к трудовым пенсиям пенсионерам, замещавшим муниципальные должности и должности муниципальной службы в Батецком муниципальном районе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1011561010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2 328,0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</w:t>
            </w: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"Организация и обеспечение осуществления бюджетного процесса, управление муниципальным долгом Батецкого муниципального района" муниципальной программы "Управление муниципальными финансами Батецкого муниципального района"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исполнения долговых обязательств муниципального района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0411228050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995,5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1 209,6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Подпрограмма "Финансовая поддержка муниципальных образований Батецкого муниципального района" муниципальной программы "Управление муниципальными финансами Батецкого муниципального района на 2014-2020 годы"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0420000000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Предоставление дотаций на выравнивание бюджетной обеспеченности сельских поселений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11A" w:rsidRPr="00C9743B" w:rsidRDefault="0026111A" w:rsidP="00C9743B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C9743B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0421280010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bookmarkStart w:id="0" w:name="_GoBack"/>
            <w:bookmarkEnd w:id="0"/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035,4</w:t>
            </w:r>
          </w:p>
        </w:tc>
      </w:tr>
      <w:tr w:rsidR="0026111A" w:rsidRPr="0026111A" w:rsidTr="0026111A">
        <w:trPr>
          <w:trHeight w:val="20"/>
        </w:trPr>
        <w:tc>
          <w:tcPr>
            <w:tcW w:w="722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137 332,3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111A" w:rsidRPr="0026111A" w:rsidRDefault="0026111A" w:rsidP="0026111A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111A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138 252,6</w:t>
            </w:r>
          </w:p>
        </w:tc>
      </w:tr>
    </w:tbl>
    <w:p w:rsidR="00BE47B7" w:rsidRPr="00F77AE7" w:rsidRDefault="00BE47B7" w:rsidP="001F67F5">
      <w:pPr>
        <w:spacing w:line="240" w:lineRule="exact"/>
        <w:ind w:left="720"/>
        <w:jc w:val="both"/>
        <w:rPr>
          <w:rFonts w:ascii="Arial CYR" w:hAnsi="Arial CYR" w:cs="Arial CYR"/>
          <w:bCs/>
        </w:rPr>
      </w:pPr>
    </w:p>
    <w:sectPr w:rsidR="00BE47B7" w:rsidRPr="00F77AE7" w:rsidSect="00AE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015CE"/>
    <w:rsid w:val="000330B1"/>
    <w:rsid w:val="001216B6"/>
    <w:rsid w:val="00142415"/>
    <w:rsid w:val="001B42B4"/>
    <w:rsid w:val="001F67F5"/>
    <w:rsid w:val="00232937"/>
    <w:rsid w:val="0026111A"/>
    <w:rsid w:val="002A023E"/>
    <w:rsid w:val="002B42A7"/>
    <w:rsid w:val="00345010"/>
    <w:rsid w:val="00377165"/>
    <w:rsid w:val="00382287"/>
    <w:rsid w:val="003940E0"/>
    <w:rsid w:val="00396DDA"/>
    <w:rsid w:val="00437D6C"/>
    <w:rsid w:val="00447CCE"/>
    <w:rsid w:val="00494E2B"/>
    <w:rsid w:val="004963FD"/>
    <w:rsid w:val="00561307"/>
    <w:rsid w:val="005D0D5E"/>
    <w:rsid w:val="006433DE"/>
    <w:rsid w:val="00667C17"/>
    <w:rsid w:val="006E22AF"/>
    <w:rsid w:val="006E37A0"/>
    <w:rsid w:val="0075389B"/>
    <w:rsid w:val="00761BED"/>
    <w:rsid w:val="007F0835"/>
    <w:rsid w:val="008C17B3"/>
    <w:rsid w:val="00941DB7"/>
    <w:rsid w:val="00944F75"/>
    <w:rsid w:val="0095723A"/>
    <w:rsid w:val="009969CD"/>
    <w:rsid w:val="009D0E73"/>
    <w:rsid w:val="00A44A6C"/>
    <w:rsid w:val="00A73818"/>
    <w:rsid w:val="00AB3224"/>
    <w:rsid w:val="00AD318C"/>
    <w:rsid w:val="00AE698D"/>
    <w:rsid w:val="00B015CE"/>
    <w:rsid w:val="00B35504"/>
    <w:rsid w:val="00BE332E"/>
    <w:rsid w:val="00BE47B7"/>
    <w:rsid w:val="00C7017E"/>
    <w:rsid w:val="00C8151E"/>
    <w:rsid w:val="00C9743B"/>
    <w:rsid w:val="00CA55FC"/>
    <w:rsid w:val="00DE27E9"/>
    <w:rsid w:val="00E72896"/>
    <w:rsid w:val="00E72C24"/>
    <w:rsid w:val="00EC46D8"/>
    <w:rsid w:val="00EE2D83"/>
    <w:rsid w:val="00EF36AB"/>
    <w:rsid w:val="00F339C9"/>
    <w:rsid w:val="00F43DF8"/>
    <w:rsid w:val="00F93412"/>
    <w:rsid w:val="00FA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837883-B7EF-45E7-A926-FBBC2842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5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15C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5CE"/>
    <w:rPr>
      <w:rFonts w:ascii="Cambria" w:hAnsi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unhideWhenUsed/>
    <w:rsid w:val="006E37A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E37A0"/>
    <w:rPr>
      <w:color w:val="800080"/>
      <w:u w:val="single"/>
    </w:rPr>
  </w:style>
  <w:style w:type="paragraph" w:customStyle="1" w:styleId="xl97">
    <w:name w:val="xl97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6E37A0"/>
    <w:pPr>
      <w:pBdr>
        <w:top w:val="single" w:sz="4" w:space="0" w:color="000000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6E37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6E37A0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E37A0"/>
    <w:pPr>
      <w:pBdr>
        <w:top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105">
    <w:name w:val="xl105"/>
    <w:basedOn w:val="a"/>
    <w:rsid w:val="00BE47B7"/>
    <w:pPr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1F67F5"/>
    <w:pPr>
      <w:spacing w:before="100" w:beforeAutospacing="1" w:after="100" w:afterAutospacing="1"/>
    </w:pPr>
  </w:style>
  <w:style w:type="paragraph" w:customStyle="1" w:styleId="xl94">
    <w:name w:val="xl94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1F67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9743B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743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6;&#1083;&#1100;&#1079;&#1086;&#1074;&#1072;&#1090;&#1077;&#1083;&#1100;\Application%20Data\Microsoft\&#1064;&#1072;&#1073;&#1083;&#1086;&#1085;&#1099;\Normal1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Normal11</Template>
  <TotalTime>42</TotalTime>
  <Pages>1</Pages>
  <Words>7438</Words>
  <Characters>42403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22</cp:revision>
  <cp:lastPrinted>2018-11-15T08:41:00Z</cp:lastPrinted>
  <dcterms:created xsi:type="dcterms:W3CDTF">2016-11-23T11:39:00Z</dcterms:created>
  <dcterms:modified xsi:type="dcterms:W3CDTF">2018-11-15T08:41:00Z</dcterms:modified>
</cp:coreProperties>
</file>